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6C2" w:rsidRDefault="00C45C11">
      <w:pPr>
        <w:pStyle w:val="Title"/>
      </w:pPr>
      <w:sdt>
        <w:sdtPr>
          <w:alias w:val="Certificate:"/>
          <w:tag w:val="Certificate:"/>
          <w:id w:val="55435526"/>
          <w:placeholder>
            <w:docPart w:val="2FB613BCC81F4473A5B327FD9CDA6B43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BCE31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00E0B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JasQA&#10;AADaAAAADwAAAGRycy9kb3ducmV2LnhtbESPQWsCMRSE7wX/Q3hCb5qthaKrUWrpQhF60FqKt+fm&#10;uVndvCxJ1PXfN0Khx2FmvmFmi8424kI+1I4VPA0zEMSl0zVXCrZfxWAMIkRkjY1jUnCjAIt572GG&#10;uXZXXtNlEyuRIBxyVGBibHMpQ2nIYhi6ljh5B+ctxiR9JbXHa4LbRo6y7EVarDktGGzpzVB52pyt&#10;gmLnb2Y18t/F+2G/Ms/H8/Lzh5R67HevUxCRuvgf/mt/aAUTuF9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CWrEAAAA2gAAAA8AAAAAAAAAAAAAAAAAmAIAAGRycy9k&#10;b3ducmV2LnhtbFBLBQYAAAAABAAEAPUAAACJAw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vnBAAAA2wAAAA8AAABkcnMvZG93bnJldi54bWxET0trAjEQvhf8D2GE3mp2W1pkNYosSC0o&#10;xcfF27AZdxc3kyWJa/rvG6HQ23x8z5kvo+nEQM63lhXkkwwEcWV1y7WC03H9MgXhA7LGzjIp+CEP&#10;y8XoaY6Ftnfe03AItUgh7AtU0ITQF1L6qiGDfmJ74sRdrDMYEnS11A7vKdx08jXLPqTBllNDgz2V&#10;DVXXw80oMLbc0tfbd8zd8FnK9/M0yt1WqedxXM1ABIrhX/zn3ug0P4fH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fwvnBAAAA2wAAAA8AAAAAAAAAAAAAAAAAnwIA&#10;AGRycy9kb3ducmV2LnhtbFBLBQYAAAAABAAEAPcAAACNAw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9ADC5434B96F421E9AAB9D470FF745A0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5E66C2" w:rsidP="00006B66">
      <w:pPr>
        <w:pStyle w:val="Heading1"/>
      </w:pPr>
    </w:p>
    <w:p w:rsidR="005E66C2" w:rsidRDefault="00BF2E2C">
      <w:r>
        <w:t>Is thanked for their participation in today’s safety lesson on:</w:t>
      </w:r>
    </w:p>
    <w:p w:rsidR="005E66C2" w:rsidRPr="00006B66" w:rsidRDefault="00BF2E2C" w:rsidP="00006B66">
      <w:pPr>
        <w:pStyle w:val="Heading2"/>
      </w:pPr>
      <w:r>
        <w:t>infant safe sleep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BDC15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Seal Shape" o:spid="_x0000_s1028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n1sQA&#10;AADbAAAADwAAAGRycy9kb3ducmV2LnhtbERP32vCMBB+F/Y/hBvsZWg6x2RUozhF2Jggq4I+Hs3Z&#10;VptLTaJ2//0yEHy7j+/njSatqcWFnK8sK3jpJSCIc6srLhRs1ovuOwgfkDXWlknBL3mYjB86I0y1&#10;vfIPXbJQiBjCPkUFZQhNKqXPSzLoe7YhjtzeOoMhQldI7fAaw00t+0kykAYrjg0lNjQrKT9mZ6Ng&#10;/vZ8OO/2X9vXb/cxX+jD6tRfSqWeHtvpEESgNtzFN/enjvMH8P9LPE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Z9bEAAAA2w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vmPAAAAA2wAAAA8AAABkcnMvZG93bnJldi54bWxET91qwjAUvh/4DuEI3mkyQd06o0hRVERh&#10;ugc4NGdtWXNSmmjr2xtB2N35+H7PfNnZStyo8aVjDe8jBYI4c6bkXMPPZTP8AOEDssHKMWm4k4fl&#10;ovc2x8S4lr/pdg65iCHsE9RQhFAnUvqsIIt+5GriyP26xmKIsMmlabCN4baSY6Wm0mLJsaHAmtKC&#10;sr/z1WrY0mV9Os7U/bCf5AE/VdrWPtV60O9WXyACdeFf/HLvTJw/g+cv8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O+Y8AAAADbAAAADwAAAAAAAAAAAAAAAACfAgAA&#10;ZHJzL2Rvd25yZXYueG1sUEsFBgAAAAAEAAQA9wAAAIwD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d6zDAAAA2wAAAA8AAABkcnMvZG93bnJldi54bWxEj0FvwjAMhe+T9h8iT+I2kjGJoUJADGka&#10;HDhQ+AFWY9qKxqmarBR+PT4g7WbrPb/3ebEafKN66mId2MLH2IAiLoKrubRwOv68z0DFhOywCUwW&#10;bhRhtXx9WWDmwpUP1OepVBLCMUMLVUptpnUsKvIYx6ElFu0cOo9J1q7UrsOrhPtGT4yZao81S0OF&#10;LW0qKi75n7fQ73P6/P4y+ckw3Qsqd8PvsbV29Das56ASDenf/LzeOsEXWPlFBt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R3rMMAAADbAAAADwAAAAAAAAAAAAAAAACf&#10;AgAAZHJzL2Rvd25yZXYueG1sUEsFBgAAAAAEAAQA9wAAAI8D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C45C11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5A24E12C3684FDA963E4AD03E33269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8B62B2" w:rsidP="00BF2E2C">
                  <w:pPr>
                    <w:pStyle w:val="Heading4"/>
                  </w:pP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C45C11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1798CDD83E4045EB996272EC05CA32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8B62B2" w:rsidP="00BF2E2C">
                  <w:pPr>
                    <w:pStyle w:val="Heading4"/>
                  </w:pPr>
                  <w:bookmarkStart w:id="0" w:name="_GoBack"/>
                  <w:bookmarkEnd w:id="0"/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C11" w:rsidRDefault="00C45C11">
      <w:pPr>
        <w:spacing w:after="0" w:line="240" w:lineRule="auto"/>
      </w:pPr>
      <w:r>
        <w:separator/>
      </w:r>
    </w:p>
  </w:endnote>
  <w:endnote w:type="continuationSeparator" w:id="0">
    <w:p w:rsidR="00C45C11" w:rsidRDefault="00C4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C11" w:rsidRDefault="00C45C11">
      <w:pPr>
        <w:spacing w:after="0" w:line="240" w:lineRule="auto"/>
      </w:pPr>
      <w:r>
        <w:separator/>
      </w:r>
    </w:p>
  </w:footnote>
  <w:footnote w:type="continuationSeparator" w:id="0">
    <w:p w:rsidR="00C45C11" w:rsidRDefault="00C45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BD2F5B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52r8A&#10;AADaAAAADwAAAGRycy9kb3ducmV2LnhtbERPyWrDMBC9F/oPYgq5NXKTNosTJZRCodcmPuQ4WBPb&#10;xBq5kmLLf18ZCj0Nj7fO/hhNK3pyvrGs4GWegSAurW64UlCcP583IHxA1thaJgUjeTgeHh/2mGs7&#10;8Df1p1CJFMI+RwV1CF0upS9rMujntiNO3NU6gyFBV0ntcEjhppWLLFtJgw2nhho7+qipvJ3uRgG3&#10;l277ZuPPWLyWSxMv63hDp9TsKb7vQASK4V/85/7SaT5Mr0xX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/navwAAANoAAAAPAAAAAAAAAAAAAAAAAJgCAABkcnMvZG93bnJl&#10;di54bWxQSwUGAAAAAAQABAD1AAAAhAM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DEF87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6NbCAAAA2wAAAA8AAABkcnMvZG93bnJldi54bWxET81qwkAQvgu+wzIFL1I35lAkdZVUqIiH&#10;gGkfYJqdJmmzs2F3a5K3dwuCt/n4fme7H00nruR8a1nBepWAIK6sbrlW8Pnx/rwB4QOyxs4yKZjI&#10;w343n20x03bgC13LUIsYwj5DBU0IfSalrxoy6Fe2J47ct3UGQ4SultrhEMNNJ9MkeZEGW44NDfZ0&#10;aKj6Lf+MAjecj1x86byf1m33szwOVLzlSi2exvwVRKAxPMR390nH+Sn8/x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OjWwgAAANsAAAAPAAAAAAAAAAAAAAAAAJ8C&#10;AABkcnMvZG93bnJldi54bWxQSwUGAAAAAAQABAD3AAAAjgM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v74A&#10;AADbAAAADwAAAGRycy9kb3ducmV2LnhtbERPS4vCMBC+L/gfwgje1tT1tds1igiCV7UHj0Mz2xab&#10;SU2yGv+9EQRv8/E9Z7GKphVXcr6xrGA0zEAQl1Y3XCkojtvPbxA+IGtsLZOCO3lYLXsfC8y1vfGe&#10;rodQiRTCPkcFdQhdLqUvazLoh7YjTtyfdQZDgq6S2uEthZtWfmXZTBpsODXU2NGmpvJ8+DcKuD11&#10;P1MbL/diUo5NPM3jGZ1Sg35c/4IIFMNb/HLvdJo/hucv6QC5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WoL++AAAA2wAAAA8AAAAAAAAAAAAAAAAAmAIAAGRycy9kb3ducmV2&#10;LnhtbFBLBQYAAAAABAAEAPUAAACDAw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RmHBAAAA2wAAAA8AAABkcnMvZG93bnJldi54bWxET81qwkAQvhd8h2UKXopu0kOt0VVioOCl&#10;laZ9gCE7ZkOzsyG7JvHtXUHobT6+39nuJ9uKgXrfOFaQLhMQxJXTDdcKfn8+Fu8gfEDW2DomBVfy&#10;sN/NnraYaTfyNw1lqEUMYZ+hAhNCl0npK0MW/dJ1xJE7u95iiLCvpe5xjOG2la9J8iYtNhwbDHZU&#10;GKr+yotV8LWqu5fVqSw+q6k16eFElOcXpebPU74BEWgK/+KH+6jj/DXcf4kHyN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VRmH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2C"/>
    <w:rsid w:val="00005485"/>
    <w:rsid w:val="00006B66"/>
    <w:rsid w:val="000320C2"/>
    <w:rsid w:val="000904A2"/>
    <w:rsid w:val="00097AAD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3264F"/>
    <w:rsid w:val="00A36B7F"/>
    <w:rsid w:val="00AC7B4A"/>
    <w:rsid w:val="00AF4037"/>
    <w:rsid w:val="00B36BA2"/>
    <w:rsid w:val="00BF2E2C"/>
    <w:rsid w:val="00C45C11"/>
    <w:rsid w:val="00D058EE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B03B9F-2410-40C4-A15F-1440E9C4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adison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B613BCC81F4473A5B327FD9CDA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50801-B15D-4CFE-BDAA-BA08274317ED}"/>
      </w:docPartPr>
      <w:docPartBody>
        <w:p w:rsidR="00F826AE" w:rsidRDefault="00913B5D">
          <w:pPr>
            <w:pStyle w:val="2FB613BCC81F4473A5B327FD9CDA6B43"/>
          </w:pPr>
          <w:r>
            <w:t>Certificate</w:t>
          </w:r>
        </w:p>
      </w:docPartBody>
    </w:docPart>
    <w:docPart>
      <w:docPartPr>
        <w:name w:val="9ADC5434B96F421E9AAB9D470FF7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FFA0A-392A-4E15-8AD2-BE4C3A570340}"/>
      </w:docPartPr>
      <w:docPartBody>
        <w:p w:rsidR="00F826AE" w:rsidRDefault="00913B5D">
          <w:pPr>
            <w:pStyle w:val="9ADC5434B96F421E9AAB9D470FF745A0"/>
          </w:pPr>
          <w:r>
            <w:t>Participation</w:t>
          </w:r>
        </w:p>
      </w:docPartBody>
    </w:docPart>
    <w:docPart>
      <w:docPartPr>
        <w:name w:val="95A24E12C3684FDA963E4AD03E33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2CB0E-8403-4D85-84F2-488356327721}"/>
      </w:docPartPr>
      <w:docPartBody>
        <w:p w:rsidR="00F826AE" w:rsidRDefault="00913B5D">
          <w:pPr>
            <w:pStyle w:val="95A24E12C3684FDA963E4AD03E33269C"/>
          </w:pPr>
          <w:r>
            <w:t>Presented By:</w:t>
          </w:r>
        </w:p>
      </w:docPartBody>
    </w:docPart>
    <w:docPart>
      <w:docPartPr>
        <w:name w:val="1798CDD83E4045EB996272EC05CA3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F877F-D291-4CD1-B314-B8B33DE192E3}"/>
      </w:docPartPr>
      <w:docPartBody>
        <w:p w:rsidR="00F826AE" w:rsidRDefault="00913B5D">
          <w:pPr>
            <w:pStyle w:val="1798CDD83E4045EB996272EC05CA328F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5D"/>
    <w:rsid w:val="0019387B"/>
    <w:rsid w:val="00913B5D"/>
    <w:rsid w:val="00F8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B613BCC81F4473A5B327FD9CDA6B43">
    <w:name w:val="2FB613BCC81F4473A5B327FD9CDA6B43"/>
  </w:style>
  <w:style w:type="paragraph" w:customStyle="1" w:styleId="9ADC5434B96F421E9AAB9D470FF745A0">
    <w:name w:val="9ADC5434B96F421E9AAB9D470FF745A0"/>
  </w:style>
  <w:style w:type="paragraph" w:customStyle="1" w:styleId="5A2A2946A0AA45E7AF6E8F0AC824C3EC">
    <w:name w:val="5A2A2946A0AA45E7AF6E8F0AC824C3EC"/>
  </w:style>
  <w:style w:type="paragraph" w:customStyle="1" w:styleId="0E0427B5A97A422384C713568D391FCC">
    <w:name w:val="0E0427B5A97A422384C713568D391FCC"/>
  </w:style>
  <w:style w:type="paragraph" w:customStyle="1" w:styleId="C2719238475849A781877668DDBEED91">
    <w:name w:val="C2719238475849A781877668DDBEED91"/>
  </w:style>
  <w:style w:type="paragraph" w:customStyle="1" w:styleId="95A24E12C3684FDA963E4AD03E33269C">
    <w:name w:val="95A24E12C3684FDA963E4AD03E33269C"/>
  </w:style>
  <w:style w:type="paragraph" w:customStyle="1" w:styleId="ABC959DBBE0043E9A7DC718800322F2C">
    <w:name w:val="ABC959DBBE0043E9A7DC718800322F2C"/>
  </w:style>
  <w:style w:type="paragraph" w:customStyle="1" w:styleId="1798CDD83E4045EB996272EC05CA328F">
    <w:name w:val="1798CDD83E4045EB996272EC05CA328F"/>
  </w:style>
  <w:style w:type="paragraph" w:customStyle="1" w:styleId="AFB39F08ADF24A09A77097FBED88AB65">
    <w:name w:val="AFB39F08ADF24A09A77097FBED88AB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Raeanne Madison</dc:creator>
  <cp:keywords/>
  <cp:lastModifiedBy>Raeanne Madison</cp:lastModifiedBy>
  <cp:revision>3</cp:revision>
  <dcterms:created xsi:type="dcterms:W3CDTF">2018-10-08T15:45:00Z</dcterms:created>
  <dcterms:modified xsi:type="dcterms:W3CDTF">2018-10-08T15:45:00Z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